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C4B5E" w14:textId="70140221" w:rsidR="0001083A" w:rsidRPr="00EA2C98" w:rsidRDefault="0001083A" w:rsidP="000C70F9">
      <w:pPr>
        <w:spacing w:after="0"/>
        <w:rPr>
          <w:sz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514"/>
      </w:tblGrid>
      <w:tr w:rsidR="0001083A" w14:paraId="47A6FD8B" w14:textId="77777777" w:rsidTr="000C70F9">
        <w:tc>
          <w:tcPr>
            <w:tcW w:w="3114" w:type="dxa"/>
          </w:tcPr>
          <w:p w14:paraId="0D40BADE" w14:textId="38094065" w:rsidR="0001083A" w:rsidRPr="008656EB" w:rsidRDefault="00B2648E" w:rsidP="0001083A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First Name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6514" w:type="dxa"/>
          </w:tcPr>
          <w:p w14:paraId="074D9DAF" w14:textId="7AEF8BEF" w:rsidR="0001083A" w:rsidRDefault="000C70F9">
            <w:r w:rsidRPr="001F6FBA">
              <w:rPr>
                <w:sz w:val="24"/>
                <w:szCs w:val="26"/>
              </w:rPr>
              <w:object w:dxaOrig="1440" w:dyaOrig="1440" w14:anchorId="1853A0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308.4pt;height:18.15pt" o:ole="">
                  <v:imagedata r:id="rId11" o:title=""/>
                </v:shape>
                <w:control r:id="rId12" w:name="TextBox1" w:shapeid="_x0000_i1057"/>
              </w:object>
            </w:r>
          </w:p>
        </w:tc>
      </w:tr>
      <w:tr w:rsidR="0001083A" w14:paraId="5F308634" w14:textId="77777777" w:rsidTr="000C70F9">
        <w:tc>
          <w:tcPr>
            <w:tcW w:w="3114" w:type="dxa"/>
          </w:tcPr>
          <w:p w14:paraId="6C599576" w14:textId="59630F1F" w:rsidR="0001083A" w:rsidRPr="008656EB" w:rsidRDefault="00B2648E" w:rsidP="0001083A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Last Name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6514" w:type="dxa"/>
          </w:tcPr>
          <w:p w14:paraId="43C7B326" w14:textId="60F9E48C" w:rsidR="0001083A" w:rsidRDefault="000C70F9">
            <w:r w:rsidRPr="001F6FBA">
              <w:rPr>
                <w:sz w:val="24"/>
                <w:szCs w:val="26"/>
              </w:rPr>
              <w:object w:dxaOrig="1440" w:dyaOrig="1440" w14:anchorId="7A043FC2">
                <v:shape id="_x0000_i1059" type="#_x0000_t75" style="width:308.4pt;height:18.15pt" o:ole="">
                  <v:imagedata r:id="rId11" o:title=""/>
                </v:shape>
                <w:control r:id="rId13" w:name="TextBox16" w:shapeid="_x0000_i1059"/>
              </w:object>
            </w:r>
          </w:p>
        </w:tc>
      </w:tr>
      <w:tr w:rsidR="0001083A" w14:paraId="1B33FF2B" w14:textId="77777777" w:rsidTr="000C70F9">
        <w:tc>
          <w:tcPr>
            <w:tcW w:w="3114" w:type="dxa"/>
          </w:tcPr>
          <w:p w14:paraId="63996B14" w14:textId="0D3E4FD4" w:rsidR="0001083A" w:rsidRPr="008656EB" w:rsidRDefault="00B2648E" w:rsidP="000C70F9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Address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6514" w:type="dxa"/>
          </w:tcPr>
          <w:p w14:paraId="0FADD794" w14:textId="223AA522" w:rsidR="0001083A" w:rsidRDefault="000C70F9">
            <w:r w:rsidRPr="001F6FBA">
              <w:rPr>
                <w:sz w:val="24"/>
                <w:szCs w:val="26"/>
              </w:rPr>
              <w:object w:dxaOrig="1440" w:dyaOrig="1440" w14:anchorId="6D5E2AA8">
                <v:shape id="_x0000_i1061" type="#_x0000_t75" style="width:308.4pt;height:18.15pt" o:ole="">
                  <v:imagedata r:id="rId11" o:title=""/>
                </v:shape>
                <w:control r:id="rId14" w:name="TextBox17" w:shapeid="_x0000_i1061"/>
              </w:object>
            </w:r>
          </w:p>
        </w:tc>
      </w:tr>
      <w:tr w:rsidR="0001083A" w14:paraId="4AFBD0B8" w14:textId="77777777" w:rsidTr="000C70F9">
        <w:tc>
          <w:tcPr>
            <w:tcW w:w="3114" w:type="dxa"/>
          </w:tcPr>
          <w:p w14:paraId="34D0C327" w14:textId="518BE87A" w:rsidR="0001083A" w:rsidRPr="008656EB" w:rsidRDefault="000C70F9" w:rsidP="000C70F9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City/State/PCode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6514" w:type="dxa"/>
          </w:tcPr>
          <w:p w14:paraId="47DB814A" w14:textId="48904721" w:rsidR="0001083A" w:rsidRDefault="000C70F9">
            <w:r w:rsidRPr="001F6FBA">
              <w:rPr>
                <w:sz w:val="24"/>
                <w:szCs w:val="26"/>
              </w:rPr>
              <w:object w:dxaOrig="1440" w:dyaOrig="1440" w14:anchorId="154A6F1F">
                <v:shape id="_x0000_i1063" type="#_x0000_t75" style="width:308.4pt;height:18.15pt" o:ole="">
                  <v:imagedata r:id="rId11" o:title=""/>
                </v:shape>
                <w:control r:id="rId15" w:name="TextBox18" w:shapeid="_x0000_i1063"/>
              </w:object>
            </w:r>
          </w:p>
        </w:tc>
      </w:tr>
      <w:tr w:rsidR="000C70F9" w14:paraId="2A95BFA8" w14:textId="77777777" w:rsidTr="000C70F9">
        <w:tc>
          <w:tcPr>
            <w:tcW w:w="3114" w:type="dxa"/>
          </w:tcPr>
          <w:p w14:paraId="032BD95D" w14:textId="428FA901" w:rsidR="000C70F9" w:rsidRPr="008656EB" w:rsidRDefault="00B2648E" w:rsidP="000C70F9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Email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bookmarkStart w:id="0" w:name="_GoBack"/>
        <w:tc>
          <w:tcPr>
            <w:tcW w:w="6514" w:type="dxa"/>
          </w:tcPr>
          <w:p w14:paraId="443E7184" w14:textId="73CE1A15" w:rsidR="000C70F9" w:rsidRDefault="000C70F9" w:rsidP="000C70F9">
            <w:r w:rsidRPr="001F6FBA">
              <w:rPr>
                <w:sz w:val="24"/>
                <w:szCs w:val="26"/>
              </w:rPr>
              <w:object w:dxaOrig="1440" w:dyaOrig="1440" w14:anchorId="74177304">
                <v:shape id="_x0000_i1091" type="#_x0000_t75" style="width:308.4pt;height:18.15pt" o:ole="">
                  <v:imagedata r:id="rId11" o:title=""/>
                </v:shape>
                <w:control r:id="rId16" w:name="TextBox19" w:shapeid="_x0000_i1091"/>
              </w:object>
            </w:r>
            <w:bookmarkEnd w:id="0"/>
          </w:p>
        </w:tc>
      </w:tr>
    </w:tbl>
    <w:p w14:paraId="4AA2B269" w14:textId="59099DD8" w:rsidR="0001083A" w:rsidRPr="008656EB" w:rsidRDefault="0001083A" w:rsidP="000C70F9">
      <w:pPr>
        <w:spacing w:after="0"/>
        <w:rPr>
          <w:sz w:val="6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3"/>
        <w:gridCol w:w="2706"/>
        <w:gridCol w:w="2233"/>
        <w:gridCol w:w="2466"/>
      </w:tblGrid>
      <w:tr w:rsidR="000C70F9" w14:paraId="467A7561" w14:textId="77777777" w:rsidTr="000C70F9">
        <w:tc>
          <w:tcPr>
            <w:tcW w:w="2407" w:type="dxa"/>
          </w:tcPr>
          <w:p w14:paraId="387D13A8" w14:textId="697854B9" w:rsidR="000C70F9" w:rsidRPr="008656EB" w:rsidRDefault="000C70F9" w:rsidP="000C70F9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Daytime Number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2407" w:type="dxa"/>
          </w:tcPr>
          <w:p w14:paraId="3167EC86" w14:textId="1488D92F" w:rsidR="000C70F9" w:rsidRDefault="000C70F9">
            <w:r w:rsidRPr="001F6FBA">
              <w:rPr>
                <w:sz w:val="24"/>
              </w:rPr>
              <w:object w:dxaOrig="1440" w:dyaOrig="1440" w14:anchorId="4B8C8E4D">
                <v:shape id="_x0000_i1089" type="#_x0000_t75" style="width:124.7pt;height:18.15pt" o:ole="">
                  <v:imagedata r:id="rId17" o:title=""/>
                </v:shape>
                <w:control r:id="rId18" w:name="TextBox2" w:shapeid="_x0000_i1089"/>
              </w:object>
            </w:r>
          </w:p>
        </w:tc>
        <w:tc>
          <w:tcPr>
            <w:tcW w:w="2407" w:type="dxa"/>
          </w:tcPr>
          <w:p w14:paraId="7AE99802" w14:textId="34328F37" w:rsidR="000C70F9" w:rsidRPr="008656EB" w:rsidRDefault="000C70F9">
            <w:pPr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A/hrs Number</w:t>
            </w:r>
            <w:r w:rsidR="004E6E7C" w:rsidRPr="008656EB">
              <w:rPr>
                <w:sz w:val="25"/>
                <w:szCs w:val="25"/>
              </w:rPr>
              <w:t>:</w:t>
            </w:r>
          </w:p>
        </w:tc>
        <w:tc>
          <w:tcPr>
            <w:tcW w:w="2407" w:type="dxa"/>
          </w:tcPr>
          <w:p w14:paraId="6E7981EE" w14:textId="1D8FCE06" w:rsidR="000C70F9" w:rsidRDefault="000C70F9">
            <w:r w:rsidRPr="001F6FBA">
              <w:rPr>
                <w:sz w:val="24"/>
              </w:rPr>
              <w:object w:dxaOrig="1440" w:dyaOrig="1440" w14:anchorId="55A23640">
                <v:shape id="_x0000_i1069" type="#_x0000_t75" style="width:112.25pt;height:18.15pt" o:ole="">
                  <v:imagedata r:id="rId19" o:title=""/>
                </v:shape>
                <w:control r:id="rId20" w:name="TextBox21" w:shapeid="_x0000_i1069"/>
              </w:object>
            </w:r>
          </w:p>
        </w:tc>
      </w:tr>
    </w:tbl>
    <w:p w14:paraId="33738137" w14:textId="77777777" w:rsidR="000C70F9" w:rsidRPr="00EA2C98" w:rsidRDefault="000C70F9" w:rsidP="004E6E7C">
      <w:pPr>
        <w:spacing w:after="0"/>
        <w:rPr>
          <w:sz w:val="8"/>
        </w:rPr>
      </w:pPr>
    </w:p>
    <w:tbl>
      <w:tblPr>
        <w:tblStyle w:val="TableGrid"/>
        <w:tblW w:w="4997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6381"/>
      </w:tblGrid>
      <w:tr w:rsidR="00C245B5" w:rsidRPr="00C9238F" w14:paraId="0AF75E6C" w14:textId="77777777" w:rsidTr="00455088">
        <w:trPr>
          <w:trHeight w:val="439"/>
        </w:trPr>
        <w:tc>
          <w:tcPr>
            <w:tcW w:w="1763" w:type="pct"/>
            <w:shd w:val="clear" w:color="auto" w:fill="auto"/>
            <w:vAlign w:val="bottom"/>
          </w:tcPr>
          <w:p w14:paraId="42948650" w14:textId="77777777" w:rsidR="00C245B5" w:rsidRPr="008656EB" w:rsidRDefault="00C245B5" w:rsidP="00C245B5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Names of children enrolled</w:t>
            </w:r>
          </w:p>
        </w:tc>
        <w:tc>
          <w:tcPr>
            <w:tcW w:w="0" w:type="auto"/>
            <w:shd w:val="clear" w:color="auto" w:fill="auto"/>
          </w:tcPr>
          <w:p w14:paraId="56F187E6" w14:textId="092DA5A1" w:rsidR="00C245B5" w:rsidRPr="00173177" w:rsidRDefault="00C245B5" w:rsidP="00C245B5">
            <w:pPr>
              <w:spacing w:before="120"/>
              <w:rPr>
                <w:sz w:val="26"/>
                <w:szCs w:val="26"/>
              </w:rPr>
            </w:pPr>
            <w:r w:rsidRPr="001F6FBA">
              <w:rPr>
                <w:sz w:val="24"/>
                <w:szCs w:val="26"/>
              </w:rPr>
              <w:object w:dxaOrig="1440" w:dyaOrig="1440" w14:anchorId="3E89493D">
                <v:shape id="_x0000_i1071" type="#_x0000_t75" style="width:308.4pt;height:18.15pt" o:ole="">
                  <v:imagedata r:id="rId11" o:title=""/>
                </v:shape>
                <w:control r:id="rId21" w:name="TextBox194" w:shapeid="_x0000_i1071"/>
              </w:object>
            </w:r>
          </w:p>
        </w:tc>
      </w:tr>
    </w:tbl>
    <w:p w14:paraId="207AF26A" w14:textId="0174A94E" w:rsidR="0001083A" w:rsidRPr="008656EB" w:rsidRDefault="0001083A" w:rsidP="004E6E7C">
      <w:pPr>
        <w:spacing w:after="0"/>
        <w:rPr>
          <w:sz w:val="6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3"/>
        <w:gridCol w:w="3051"/>
        <w:gridCol w:w="1897"/>
        <w:gridCol w:w="2637"/>
      </w:tblGrid>
      <w:tr w:rsidR="004E6E7C" w14:paraId="228AD883" w14:textId="77777777" w:rsidTr="004E6E7C">
        <w:tc>
          <w:tcPr>
            <w:tcW w:w="2234" w:type="dxa"/>
          </w:tcPr>
          <w:p w14:paraId="065DD09E" w14:textId="2A67C188" w:rsidR="004E6E7C" w:rsidRPr="008656EB" w:rsidRDefault="004E6E7C" w:rsidP="004E6E7C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VacSwimReceipt No:</w:t>
            </w:r>
          </w:p>
        </w:tc>
        <w:tc>
          <w:tcPr>
            <w:tcW w:w="2706" w:type="dxa"/>
          </w:tcPr>
          <w:p w14:paraId="5818F9F0" w14:textId="18651046" w:rsidR="004E6E7C" w:rsidRDefault="004E6E7C" w:rsidP="004E6E7C">
            <w:r w:rsidRPr="001F6FBA">
              <w:rPr>
                <w:sz w:val="24"/>
              </w:rPr>
              <w:object w:dxaOrig="1440" w:dyaOrig="1440" w14:anchorId="6FAFD2DE">
                <v:shape id="_x0000_i1073" type="#_x0000_t75" style="width:141.75pt;height:26.1pt" o:ole="">
                  <v:imagedata r:id="rId22" o:title=""/>
                </v:shape>
                <w:control r:id="rId23" w:name="TextBox22" w:shapeid="_x0000_i1073"/>
              </w:object>
            </w:r>
          </w:p>
        </w:tc>
        <w:tc>
          <w:tcPr>
            <w:tcW w:w="1864" w:type="dxa"/>
          </w:tcPr>
          <w:p w14:paraId="51396366" w14:textId="35DC781A" w:rsidR="004E6E7C" w:rsidRPr="008656EB" w:rsidRDefault="00C47F69" w:rsidP="004E6E7C">
            <w:pPr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 xml:space="preserve">VacSwimReceipt </w:t>
            </w:r>
            <w:r w:rsidR="00D508E7" w:rsidRPr="008656EB">
              <w:rPr>
                <w:sz w:val="25"/>
                <w:szCs w:val="25"/>
              </w:rPr>
              <w:t>Group ID</w:t>
            </w:r>
          </w:p>
        </w:tc>
        <w:tc>
          <w:tcPr>
            <w:tcW w:w="2834" w:type="dxa"/>
          </w:tcPr>
          <w:p w14:paraId="21A71985" w14:textId="0850955D" w:rsidR="004E6E7C" w:rsidRDefault="004E6E7C" w:rsidP="004E6E7C">
            <w:r w:rsidRPr="001F6FBA">
              <w:rPr>
                <w:sz w:val="24"/>
              </w:rPr>
              <w:object w:dxaOrig="1440" w:dyaOrig="1440" w14:anchorId="47399033">
                <v:shape id="_x0000_i1075" type="#_x0000_t75" style="width:112.25pt;height:25.5pt" o:ole="">
                  <v:imagedata r:id="rId24" o:title=""/>
                </v:shape>
                <w:control r:id="rId25" w:name="TextBox211" w:shapeid="_x0000_i1075"/>
              </w:object>
            </w:r>
          </w:p>
        </w:tc>
      </w:tr>
    </w:tbl>
    <w:p w14:paraId="64C1FE3A" w14:textId="77777777" w:rsidR="004E6E7C" w:rsidRPr="008656EB" w:rsidRDefault="004E6E7C" w:rsidP="004E6E7C">
      <w:pPr>
        <w:spacing w:after="0"/>
        <w:rPr>
          <w:sz w:val="6"/>
          <w:szCs w:val="6"/>
        </w:rPr>
      </w:pPr>
    </w:p>
    <w:p w14:paraId="569C15DC" w14:textId="215CCB3A" w:rsidR="0001083A" w:rsidRDefault="0001083A" w:rsidP="004E6E7C">
      <w:pPr>
        <w:spacing w:after="120"/>
        <w:rPr>
          <w:b/>
          <w:u w:val="single"/>
        </w:rPr>
      </w:pPr>
      <w:r w:rsidRPr="003D3A8C">
        <w:rPr>
          <w:b/>
          <w:u w:val="single"/>
        </w:rPr>
        <w:t>CAMPGROUND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3"/>
        <w:gridCol w:w="2706"/>
        <w:gridCol w:w="2233"/>
        <w:gridCol w:w="2466"/>
      </w:tblGrid>
      <w:tr w:rsidR="004E6E7C" w14:paraId="6EF51CCD" w14:textId="77777777" w:rsidTr="004E6E7C">
        <w:tc>
          <w:tcPr>
            <w:tcW w:w="2233" w:type="dxa"/>
          </w:tcPr>
          <w:p w14:paraId="507478E7" w14:textId="3307E2AE" w:rsidR="004E6E7C" w:rsidRPr="008656EB" w:rsidRDefault="004E6E7C" w:rsidP="00EA2C98">
            <w:pPr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Booking Date</w:t>
            </w:r>
            <w:r w:rsidRPr="008656EB">
              <w:rPr>
                <w:sz w:val="25"/>
                <w:szCs w:val="25"/>
              </w:rPr>
              <w:br/>
              <w:t>CHECK IN:</w:t>
            </w:r>
          </w:p>
        </w:tc>
        <w:tc>
          <w:tcPr>
            <w:tcW w:w="2706" w:type="dxa"/>
          </w:tcPr>
          <w:p w14:paraId="1E900B32" w14:textId="77777777" w:rsidR="004E6E7C" w:rsidRPr="00EA2C98" w:rsidRDefault="004E6E7C" w:rsidP="004E6E7C">
            <w:pPr>
              <w:rPr>
                <w:sz w:val="24"/>
              </w:rPr>
            </w:pPr>
          </w:p>
          <w:p w14:paraId="1F4F0ABD" w14:textId="32A511B5" w:rsidR="004E6E7C" w:rsidRDefault="004E6E7C" w:rsidP="004E6E7C">
            <w:r w:rsidRPr="001F6FBA">
              <w:rPr>
                <w:sz w:val="24"/>
              </w:rPr>
              <w:object w:dxaOrig="1440" w:dyaOrig="1440" w14:anchorId="2F1BA3F4">
                <v:shape id="_x0000_i1077" type="#_x0000_t75" style="width:124.7pt;height:18.15pt" o:ole="">
                  <v:imagedata r:id="rId17" o:title=""/>
                </v:shape>
                <w:control r:id="rId26" w:name="TextBox23" w:shapeid="_x0000_i1077"/>
              </w:object>
            </w:r>
          </w:p>
        </w:tc>
        <w:tc>
          <w:tcPr>
            <w:tcW w:w="2233" w:type="dxa"/>
          </w:tcPr>
          <w:p w14:paraId="365BBFD0" w14:textId="7B046D1A" w:rsidR="004E6E7C" w:rsidRPr="008656EB" w:rsidRDefault="004E6E7C" w:rsidP="004E6E7C">
            <w:pPr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Booking Date</w:t>
            </w:r>
            <w:r w:rsidRPr="008656EB">
              <w:rPr>
                <w:sz w:val="25"/>
                <w:szCs w:val="25"/>
              </w:rPr>
              <w:br/>
              <w:t>CHECK OUT:</w:t>
            </w:r>
          </w:p>
        </w:tc>
        <w:tc>
          <w:tcPr>
            <w:tcW w:w="2466" w:type="dxa"/>
          </w:tcPr>
          <w:p w14:paraId="08E576C5" w14:textId="77777777" w:rsidR="004E6E7C" w:rsidRPr="00EA2C98" w:rsidRDefault="004E6E7C" w:rsidP="004E6E7C">
            <w:pPr>
              <w:rPr>
                <w:sz w:val="24"/>
              </w:rPr>
            </w:pPr>
          </w:p>
          <w:p w14:paraId="78DA6F84" w14:textId="0B7DA5A0" w:rsidR="004E6E7C" w:rsidRDefault="004E6E7C" w:rsidP="004E6E7C">
            <w:r w:rsidRPr="001F6FBA">
              <w:rPr>
                <w:sz w:val="24"/>
              </w:rPr>
              <w:object w:dxaOrig="1440" w:dyaOrig="1440" w14:anchorId="526D9185">
                <v:shape id="_x0000_i1079" type="#_x0000_t75" style="width:112.25pt;height:18.15pt" o:ole="">
                  <v:imagedata r:id="rId19" o:title=""/>
                </v:shape>
                <w:control r:id="rId27" w:name="TextBox212" w:shapeid="_x0000_i1079"/>
              </w:object>
            </w:r>
          </w:p>
        </w:tc>
      </w:tr>
    </w:tbl>
    <w:p w14:paraId="7FED2664" w14:textId="344C7B50" w:rsidR="004E6E7C" w:rsidRPr="008656EB" w:rsidRDefault="004E6E7C" w:rsidP="000D1431">
      <w:pPr>
        <w:spacing w:before="120" w:after="0" w:line="240" w:lineRule="auto"/>
        <w:rPr>
          <w:sz w:val="24"/>
          <w:szCs w:val="25"/>
        </w:rPr>
      </w:pPr>
      <w:r w:rsidRPr="008656EB">
        <w:rPr>
          <w:sz w:val="24"/>
          <w:szCs w:val="25"/>
        </w:rPr>
        <w:t>Please list requested campsite number in the order of your preference</w:t>
      </w:r>
      <w:r w:rsidR="00427783" w:rsidRPr="008656EB">
        <w:rPr>
          <w:sz w:val="24"/>
          <w:szCs w:val="25"/>
        </w:rPr>
        <w:t xml:space="preserve"> (Sites 22, 23, 32, 33 are not available as reserved for Educ Dept)</w:t>
      </w:r>
      <w:r w:rsidRPr="008656EB">
        <w:rPr>
          <w:sz w:val="24"/>
          <w:szCs w:val="25"/>
        </w:rPr>
        <w:t>:</w:t>
      </w:r>
    </w:p>
    <w:p w14:paraId="55B7EDEA" w14:textId="77777777" w:rsidR="004E6E7C" w:rsidRPr="008656EB" w:rsidRDefault="004E6E7C" w:rsidP="00EA2C98">
      <w:pPr>
        <w:spacing w:after="0"/>
        <w:rPr>
          <w:b/>
          <w:sz w:val="6"/>
          <w:szCs w:val="6"/>
          <w:u w:val="single"/>
        </w:rPr>
      </w:pPr>
    </w:p>
    <w:tbl>
      <w:tblPr>
        <w:tblStyle w:val="TableGrid"/>
        <w:tblW w:w="4854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3"/>
        <w:gridCol w:w="7014"/>
      </w:tblGrid>
      <w:tr w:rsidR="00EA2C98" w:rsidRPr="00C9238F" w14:paraId="1A520488" w14:textId="12253E78" w:rsidTr="00EA2C98">
        <w:tc>
          <w:tcPr>
            <w:tcW w:w="1252" w:type="pct"/>
            <w:shd w:val="clear" w:color="auto" w:fill="auto"/>
          </w:tcPr>
          <w:p w14:paraId="1D3F23ED" w14:textId="26A9653A" w:rsidR="00EA2C98" w:rsidRPr="008656EB" w:rsidRDefault="00EA2C98" w:rsidP="00EA2C98">
            <w:pPr>
              <w:jc w:val="center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1</w:t>
            </w:r>
            <w:r w:rsidRPr="008656EB">
              <w:rPr>
                <w:sz w:val="25"/>
                <w:szCs w:val="25"/>
                <w:vertAlign w:val="superscript"/>
              </w:rPr>
              <w:t>ST</w:t>
            </w:r>
          </w:p>
        </w:tc>
        <w:tc>
          <w:tcPr>
            <w:tcW w:w="3748" w:type="pct"/>
          </w:tcPr>
          <w:p w14:paraId="39DA3479" w14:textId="0354D511" w:rsidR="00EA2C98" w:rsidRDefault="00EA2C98" w:rsidP="00EA2C98">
            <w:pPr>
              <w:rPr>
                <w:sz w:val="36"/>
              </w:rPr>
            </w:pPr>
            <w:r>
              <w:rPr>
                <w:sz w:val="26"/>
                <w:szCs w:val="26"/>
              </w:rPr>
              <w:object w:dxaOrig="1440" w:dyaOrig="1440" w14:anchorId="7EA2414D">
                <v:shape id="_x0000_i1081" type="#_x0000_t75" style="width:308.4pt;height:18.15pt" o:ole="">
                  <v:imagedata r:id="rId11" o:title=""/>
                </v:shape>
                <w:control r:id="rId28" w:name="TextBox191" w:shapeid="_x0000_i1081"/>
              </w:object>
            </w:r>
          </w:p>
        </w:tc>
      </w:tr>
      <w:tr w:rsidR="00EA2C98" w:rsidRPr="00C9238F" w14:paraId="30690A41" w14:textId="77777777" w:rsidTr="00EA2C98">
        <w:tc>
          <w:tcPr>
            <w:tcW w:w="1252" w:type="pct"/>
            <w:shd w:val="clear" w:color="auto" w:fill="auto"/>
          </w:tcPr>
          <w:p w14:paraId="6973CFB7" w14:textId="4B9D195F" w:rsidR="00EA2C98" w:rsidRPr="008656EB" w:rsidRDefault="00EA2C98" w:rsidP="00EA2C98">
            <w:pPr>
              <w:jc w:val="center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2</w:t>
            </w:r>
            <w:r w:rsidRPr="008656EB">
              <w:rPr>
                <w:sz w:val="25"/>
                <w:szCs w:val="25"/>
                <w:vertAlign w:val="superscript"/>
              </w:rPr>
              <w:t>ND</w:t>
            </w:r>
          </w:p>
        </w:tc>
        <w:tc>
          <w:tcPr>
            <w:tcW w:w="3748" w:type="pct"/>
          </w:tcPr>
          <w:p w14:paraId="1AF47CEB" w14:textId="15E8A537" w:rsidR="00EA2C98" w:rsidRDefault="00EA2C98" w:rsidP="00EA2C98">
            <w:r>
              <w:rPr>
                <w:sz w:val="26"/>
                <w:szCs w:val="26"/>
              </w:rPr>
              <w:object w:dxaOrig="1440" w:dyaOrig="1440" w14:anchorId="0E212A8C">
                <v:shape id="_x0000_i1083" type="#_x0000_t75" style="width:308.4pt;height:18.15pt" o:ole="">
                  <v:imagedata r:id="rId11" o:title=""/>
                </v:shape>
                <w:control r:id="rId29" w:name="TextBox192" w:shapeid="_x0000_i1083"/>
              </w:object>
            </w:r>
          </w:p>
        </w:tc>
      </w:tr>
      <w:tr w:rsidR="00EA2C98" w:rsidRPr="00C9238F" w14:paraId="3CA73B34" w14:textId="77777777" w:rsidTr="00EA2C98">
        <w:tc>
          <w:tcPr>
            <w:tcW w:w="1252" w:type="pct"/>
            <w:shd w:val="clear" w:color="auto" w:fill="auto"/>
          </w:tcPr>
          <w:p w14:paraId="085257BA" w14:textId="64E31DF0" w:rsidR="00EA2C98" w:rsidRPr="008656EB" w:rsidRDefault="00EA2C98" w:rsidP="00EA2C98">
            <w:pPr>
              <w:jc w:val="center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3</w:t>
            </w:r>
            <w:r w:rsidRPr="008656EB">
              <w:rPr>
                <w:sz w:val="25"/>
                <w:szCs w:val="25"/>
                <w:vertAlign w:val="superscript"/>
              </w:rPr>
              <w:t>RD</w:t>
            </w:r>
          </w:p>
        </w:tc>
        <w:tc>
          <w:tcPr>
            <w:tcW w:w="3748" w:type="pct"/>
          </w:tcPr>
          <w:p w14:paraId="59FC3C6E" w14:textId="7A761AD4" w:rsidR="00EA2C98" w:rsidRDefault="00EA2C98" w:rsidP="00EA2C98">
            <w:r>
              <w:rPr>
                <w:sz w:val="26"/>
                <w:szCs w:val="26"/>
              </w:rPr>
              <w:object w:dxaOrig="1440" w:dyaOrig="1440" w14:anchorId="4F79801C">
                <v:shape id="_x0000_i1085" type="#_x0000_t75" style="width:308.4pt;height:18.15pt" o:ole="">
                  <v:imagedata r:id="rId11" o:title=""/>
                </v:shape>
                <w:control r:id="rId30" w:name="TextBox193" w:shapeid="_x0000_i1085"/>
              </w:object>
            </w:r>
          </w:p>
        </w:tc>
      </w:tr>
    </w:tbl>
    <w:p w14:paraId="5671BCC3" w14:textId="77777777" w:rsidR="004E6E7C" w:rsidRPr="008656EB" w:rsidRDefault="004E6E7C" w:rsidP="00EA2C98">
      <w:pPr>
        <w:spacing w:after="0"/>
        <w:rPr>
          <w:sz w:val="6"/>
          <w:szCs w:val="6"/>
        </w:rPr>
      </w:pPr>
    </w:p>
    <w:tbl>
      <w:tblPr>
        <w:tblStyle w:val="TableGrid"/>
        <w:tblW w:w="5072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1140"/>
        <w:gridCol w:w="7657"/>
        <w:gridCol w:w="139"/>
      </w:tblGrid>
      <w:tr w:rsidR="00EA2C98" w:rsidRPr="00C9238F" w14:paraId="3DB96222" w14:textId="77777777" w:rsidTr="00902EC5">
        <w:trPr>
          <w:gridAfter w:val="1"/>
          <w:wAfter w:w="71" w:type="pct"/>
        </w:trPr>
        <w:tc>
          <w:tcPr>
            <w:tcW w:w="430" w:type="pct"/>
            <w:shd w:val="clear" w:color="auto" w:fill="auto"/>
          </w:tcPr>
          <w:sdt>
            <w:sdtPr>
              <w:rPr>
                <w:sz w:val="36"/>
              </w:rPr>
              <w:id w:val="1575546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03DA0A" w14:textId="32052074" w:rsidR="00EA2C98" w:rsidRPr="00C9238F" w:rsidRDefault="00C47F69" w:rsidP="004E6E7C"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99" w:type="pct"/>
            <w:gridSpan w:val="2"/>
            <w:shd w:val="clear" w:color="auto" w:fill="auto"/>
            <w:vAlign w:val="bottom"/>
          </w:tcPr>
          <w:p w14:paraId="76D0A791" w14:textId="7DEF114B" w:rsidR="00EA2C98" w:rsidRPr="00173177" w:rsidRDefault="00EA2C98" w:rsidP="004E6E7C">
            <w:pPr>
              <w:spacing w:after="120"/>
              <w:rPr>
                <w:sz w:val="26"/>
                <w:szCs w:val="26"/>
              </w:rPr>
            </w:pPr>
            <w:r w:rsidRPr="0084404B">
              <w:rPr>
                <w:sz w:val="24"/>
                <w:szCs w:val="26"/>
              </w:rPr>
              <w:t xml:space="preserve">I </w:t>
            </w:r>
            <w:r w:rsidR="003A7A50">
              <w:rPr>
                <w:sz w:val="24"/>
                <w:szCs w:val="26"/>
              </w:rPr>
              <w:t>have attached a copy of my V</w:t>
            </w:r>
            <w:r w:rsidR="00427783">
              <w:rPr>
                <w:sz w:val="24"/>
                <w:szCs w:val="26"/>
              </w:rPr>
              <w:t>ac</w:t>
            </w:r>
            <w:r w:rsidR="003A7A50">
              <w:rPr>
                <w:sz w:val="24"/>
                <w:szCs w:val="26"/>
              </w:rPr>
              <w:t xml:space="preserve"> Swim Receipt/Group ID with this application</w:t>
            </w:r>
            <w:r w:rsidR="003A7A50">
              <w:rPr>
                <w:sz w:val="24"/>
                <w:szCs w:val="26"/>
              </w:rPr>
              <w:br/>
              <w:t>(Note: Booking request will not be processed without</w:t>
            </w:r>
            <w:r w:rsidR="001F6FBA">
              <w:rPr>
                <w:sz w:val="24"/>
                <w:szCs w:val="26"/>
              </w:rPr>
              <w:t xml:space="preserve"> proof</w:t>
            </w:r>
            <w:r w:rsidR="003A7A50">
              <w:rPr>
                <w:sz w:val="24"/>
                <w:szCs w:val="26"/>
              </w:rPr>
              <w:t>)</w:t>
            </w:r>
          </w:p>
        </w:tc>
      </w:tr>
      <w:tr w:rsidR="003A7A50" w:rsidRPr="00C9238F" w14:paraId="3035C0C0" w14:textId="77777777" w:rsidTr="00902EC5">
        <w:trPr>
          <w:gridAfter w:val="1"/>
          <w:wAfter w:w="71" w:type="pct"/>
        </w:trPr>
        <w:tc>
          <w:tcPr>
            <w:tcW w:w="430" w:type="pct"/>
            <w:shd w:val="clear" w:color="auto" w:fill="auto"/>
          </w:tcPr>
          <w:sdt>
            <w:sdtPr>
              <w:rPr>
                <w:sz w:val="36"/>
              </w:rPr>
              <w:id w:val="1335190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F680F4" w14:textId="75D226FB" w:rsidR="003A7A50" w:rsidRPr="00C9238F" w:rsidRDefault="003A7A50" w:rsidP="003A7A50"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99" w:type="pct"/>
            <w:gridSpan w:val="2"/>
            <w:shd w:val="clear" w:color="auto" w:fill="auto"/>
            <w:vAlign w:val="bottom"/>
          </w:tcPr>
          <w:p w14:paraId="0ABDD8E0" w14:textId="40291508" w:rsidR="003A7A50" w:rsidRPr="0084404B" w:rsidRDefault="003A7A50" w:rsidP="003A7A50">
            <w:pPr>
              <w:spacing w:after="120"/>
              <w:rPr>
                <w:sz w:val="24"/>
                <w:szCs w:val="26"/>
              </w:rPr>
            </w:pPr>
            <w:r w:rsidRPr="0084404B">
              <w:rPr>
                <w:sz w:val="24"/>
                <w:szCs w:val="26"/>
              </w:rPr>
              <w:t xml:space="preserve">I acknowledge that if I withdraw from the </w:t>
            </w:r>
            <w:r w:rsidR="001F6FBA">
              <w:rPr>
                <w:sz w:val="24"/>
                <w:szCs w:val="26"/>
              </w:rPr>
              <w:t>2025</w:t>
            </w:r>
            <w:r w:rsidRPr="0084404B">
              <w:rPr>
                <w:sz w:val="24"/>
                <w:szCs w:val="26"/>
              </w:rPr>
              <w:t xml:space="preserve"> V</w:t>
            </w:r>
            <w:r w:rsidR="00427783">
              <w:rPr>
                <w:sz w:val="24"/>
                <w:szCs w:val="26"/>
              </w:rPr>
              <w:t>ac</w:t>
            </w:r>
            <w:r w:rsidRPr="0084404B">
              <w:rPr>
                <w:sz w:val="24"/>
                <w:szCs w:val="26"/>
              </w:rPr>
              <w:t xml:space="preserve"> Swim program or falsify that I have a child attending the </w:t>
            </w:r>
            <w:r>
              <w:rPr>
                <w:sz w:val="24"/>
                <w:szCs w:val="26"/>
              </w:rPr>
              <w:t>202</w:t>
            </w:r>
            <w:r w:rsidR="00427783">
              <w:rPr>
                <w:sz w:val="24"/>
                <w:szCs w:val="26"/>
              </w:rPr>
              <w:t>5</w:t>
            </w:r>
            <w:r>
              <w:rPr>
                <w:sz w:val="24"/>
                <w:szCs w:val="26"/>
              </w:rPr>
              <w:t xml:space="preserve"> </w:t>
            </w:r>
            <w:r w:rsidRPr="0084404B">
              <w:rPr>
                <w:sz w:val="24"/>
                <w:szCs w:val="26"/>
              </w:rPr>
              <w:t xml:space="preserve">program, that </w:t>
            </w:r>
            <w:r>
              <w:rPr>
                <w:sz w:val="24"/>
                <w:szCs w:val="26"/>
              </w:rPr>
              <w:t>the Shire can forfeit my booking.</w:t>
            </w:r>
          </w:p>
        </w:tc>
      </w:tr>
      <w:tr w:rsidR="00EA2C98" w:rsidRPr="00C9238F" w14:paraId="4DF28667" w14:textId="77777777" w:rsidTr="00902EC5">
        <w:trPr>
          <w:gridAfter w:val="1"/>
          <w:wAfter w:w="71" w:type="pct"/>
        </w:trPr>
        <w:tc>
          <w:tcPr>
            <w:tcW w:w="430" w:type="pct"/>
            <w:shd w:val="clear" w:color="auto" w:fill="auto"/>
          </w:tcPr>
          <w:sdt>
            <w:sdtPr>
              <w:rPr>
                <w:sz w:val="36"/>
              </w:rPr>
              <w:id w:val="-1297130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304225" w14:textId="488B7747" w:rsidR="00EA2C98" w:rsidRPr="00C9238F" w:rsidRDefault="00EA2C98" w:rsidP="004E6E7C"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499" w:type="pct"/>
            <w:gridSpan w:val="2"/>
            <w:shd w:val="clear" w:color="auto" w:fill="auto"/>
            <w:vAlign w:val="bottom"/>
          </w:tcPr>
          <w:p w14:paraId="6B66485A" w14:textId="662FDA26" w:rsidR="00EA2C98" w:rsidRPr="0084404B" w:rsidRDefault="00EA2C98" w:rsidP="004E6E7C">
            <w:pPr>
              <w:spacing w:after="120"/>
              <w:rPr>
                <w:sz w:val="24"/>
                <w:szCs w:val="26"/>
              </w:rPr>
            </w:pPr>
            <w:r w:rsidRPr="0084404B">
              <w:rPr>
                <w:sz w:val="24"/>
                <w:szCs w:val="26"/>
              </w:rPr>
              <w:t xml:space="preserve">I confirm that I have submitted </w:t>
            </w:r>
            <w:r>
              <w:rPr>
                <w:sz w:val="24"/>
                <w:szCs w:val="26"/>
              </w:rPr>
              <w:t xml:space="preserve">only </w:t>
            </w:r>
            <w:r w:rsidRPr="0084404B">
              <w:rPr>
                <w:sz w:val="24"/>
                <w:szCs w:val="26"/>
              </w:rPr>
              <w:t>one booking application for the 202</w:t>
            </w:r>
            <w:r w:rsidR="00427783">
              <w:rPr>
                <w:sz w:val="24"/>
                <w:szCs w:val="26"/>
              </w:rPr>
              <w:t>5</w:t>
            </w:r>
            <w:r w:rsidRPr="0084404B">
              <w:rPr>
                <w:sz w:val="24"/>
                <w:szCs w:val="26"/>
              </w:rPr>
              <w:t xml:space="preserve"> VAC Swim program.</w:t>
            </w:r>
          </w:p>
        </w:tc>
      </w:tr>
      <w:tr w:rsidR="00427783" w:rsidRPr="00C9238F" w14:paraId="0145CF88" w14:textId="77777777" w:rsidTr="00902EC5">
        <w:trPr>
          <w:gridAfter w:val="1"/>
          <w:wAfter w:w="723" w:type="pct"/>
          <w:trHeight w:val="439"/>
        </w:trPr>
        <w:tc>
          <w:tcPr>
            <w:tcW w:w="1013" w:type="pct"/>
            <w:gridSpan w:val="2"/>
            <w:shd w:val="clear" w:color="auto" w:fill="auto"/>
            <w:vAlign w:val="bottom"/>
          </w:tcPr>
          <w:p w14:paraId="071B6F71" w14:textId="584EFF85" w:rsidR="00427783" w:rsidRPr="008656EB" w:rsidRDefault="00427783" w:rsidP="000D1431">
            <w:pPr>
              <w:spacing w:before="120" w:after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Car Registration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28EF47A" w14:textId="22131EA3" w:rsidR="00427783" w:rsidRPr="00173177" w:rsidRDefault="00427783" w:rsidP="000D1431">
            <w:pPr>
              <w:spacing w:before="120" w:after="120"/>
              <w:rPr>
                <w:sz w:val="26"/>
                <w:szCs w:val="26"/>
              </w:rPr>
            </w:pPr>
            <w:r w:rsidRPr="001F6FBA">
              <w:rPr>
                <w:sz w:val="24"/>
                <w:szCs w:val="26"/>
              </w:rPr>
              <w:object w:dxaOrig="1440" w:dyaOrig="1440" w14:anchorId="2423A91C">
                <v:shape id="_x0000_i1087" type="#_x0000_t75" style="width:308.4pt;height:18.15pt" o:ole="">
                  <v:imagedata r:id="rId11" o:title=""/>
                </v:shape>
                <w:control r:id="rId31" w:name="TextBox1941" w:shapeid="_x0000_i1087"/>
              </w:object>
            </w:r>
          </w:p>
        </w:tc>
      </w:tr>
      <w:tr w:rsidR="00110C0F" w:rsidRPr="00C9238F" w14:paraId="6EF7B28B" w14:textId="77777777" w:rsidTr="00902EC5">
        <w:trPr>
          <w:trHeight w:val="439"/>
        </w:trPr>
        <w:tc>
          <w:tcPr>
            <w:tcW w:w="1013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5A57B0C" w14:textId="6C195521" w:rsidR="00110C0F" w:rsidRPr="008656EB" w:rsidRDefault="00110C0F" w:rsidP="00427783">
            <w:pPr>
              <w:spacing w:before="120"/>
              <w:rPr>
                <w:sz w:val="25"/>
                <w:szCs w:val="25"/>
              </w:rPr>
            </w:pPr>
            <w:r w:rsidRPr="008656EB">
              <w:rPr>
                <w:sz w:val="25"/>
                <w:szCs w:val="25"/>
              </w:rPr>
              <w:t>Camping Type</w:t>
            </w:r>
            <w:r w:rsidR="00902EC5">
              <w:rPr>
                <w:sz w:val="25"/>
                <w:szCs w:val="25"/>
              </w:rPr>
              <w:t xml:space="preserve"> </w:t>
            </w:r>
          </w:p>
        </w:tc>
        <w:tc>
          <w:tcPr>
            <w:tcW w:w="3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E6A7A" w14:textId="3663C8BD" w:rsidR="00110C0F" w:rsidRPr="000D1431" w:rsidRDefault="0018330D" w:rsidP="00B633C8">
            <w:pPr>
              <w:tabs>
                <w:tab w:val="right" w:pos="7394"/>
              </w:tabs>
              <w:spacing w:before="120"/>
              <w:jc w:val="right"/>
              <w:rPr>
                <w:sz w:val="24"/>
                <w:szCs w:val="26"/>
              </w:rPr>
            </w:pPr>
            <w:sdt>
              <w:sdtPr>
                <w:rPr>
                  <w:sz w:val="24"/>
                  <w:szCs w:val="26"/>
                </w:rPr>
                <w:alias w:val="Choose Accommodation Type"/>
                <w:tag w:val="Choose Accommodation Type"/>
                <w:id w:val="437101464"/>
                <w:placeholder>
                  <w:docPart w:val="5D391F42022F479D9DA3AAAE3B8ABAE4"/>
                </w:placeholder>
                <w:showingPlcHdr/>
                <w:dropDownList>
                  <w:listItem w:value="Select type from drop box"/>
                  <w:listItem w:displayText="Caravan" w:value="Caravan"/>
                  <w:listItem w:displayText="Camper Trailer" w:value="Camper Trailer"/>
                  <w:listItem w:displayText="Small Campervan" w:value="Small Campervan"/>
                  <w:listItem w:displayText="RV/Motorhome" w:value="RV/Motorhome"/>
                  <w:listItem w:displayText="Tent" w:value="Tent"/>
                </w:dropDownList>
              </w:sdtPr>
              <w:sdtEndPr/>
              <w:sdtContent>
                <w:r w:rsidR="00B633C8" w:rsidRPr="00B633C8">
                  <w:rPr>
                    <w:color w:val="808080" w:themeColor="background1" w:themeShade="80"/>
                    <w:sz w:val="20"/>
                    <w:szCs w:val="26"/>
                  </w:rPr>
                  <w:t>Select from drop box</w:t>
                </w:r>
              </w:sdtContent>
            </w:sdt>
            <w:r w:rsidR="00902EC5">
              <w:rPr>
                <w:sz w:val="24"/>
                <w:szCs w:val="26"/>
              </w:rPr>
              <w:t xml:space="preserve"> </w:t>
            </w:r>
            <w:r w:rsidR="00902EC5">
              <w:rPr>
                <w:sz w:val="24"/>
                <w:szCs w:val="26"/>
              </w:rPr>
              <w:tab/>
            </w:r>
          </w:p>
        </w:tc>
      </w:tr>
    </w:tbl>
    <w:p w14:paraId="40A360C8" w14:textId="77777777" w:rsidR="00110C0F" w:rsidRPr="00110C0F" w:rsidRDefault="00110C0F">
      <w:pPr>
        <w:rPr>
          <w:sz w:val="6"/>
          <w:szCs w:val="6"/>
        </w:rPr>
      </w:pPr>
    </w:p>
    <w:p w14:paraId="20135141" w14:textId="14FB588E" w:rsidR="0084404B" w:rsidRPr="00AA3F86" w:rsidRDefault="00AA3F86" w:rsidP="000D1431">
      <w:pPr>
        <w:spacing w:line="240" w:lineRule="auto"/>
        <w:jc w:val="center"/>
        <w:rPr>
          <w:b/>
          <w:sz w:val="23"/>
          <w:szCs w:val="23"/>
        </w:rPr>
      </w:pPr>
      <w:r w:rsidRPr="00AA3F86">
        <w:rPr>
          <w:b/>
          <w:sz w:val="23"/>
          <w:szCs w:val="23"/>
        </w:rPr>
        <w:t>PLEASE EMAIL YOUR APPLICATION TO</w:t>
      </w:r>
      <w:r w:rsidR="00BB144F">
        <w:rPr>
          <w:b/>
          <w:sz w:val="23"/>
          <w:szCs w:val="23"/>
        </w:rPr>
        <w:t>:</w:t>
      </w:r>
      <w:r w:rsidRPr="00AA3F86">
        <w:rPr>
          <w:b/>
          <w:sz w:val="23"/>
          <w:szCs w:val="23"/>
        </w:rPr>
        <w:t xml:space="preserve"> </w:t>
      </w:r>
      <w:hyperlink r:id="rId32" w:history="1">
        <w:r w:rsidRPr="00DE76ED">
          <w:rPr>
            <w:rStyle w:val="Hyperlink"/>
            <w:b/>
            <w:color w:val="002060"/>
            <w:sz w:val="23"/>
            <w:szCs w:val="23"/>
          </w:rPr>
          <w:t>shire@ravensthorpe.wa.gov.au</w:t>
        </w:r>
      </w:hyperlink>
      <w:r w:rsidRPr="00DE76ED">
        <w:rPr>
          <w:b/>
          <w:color w:val="002060"/>
          <w:sz w:val="23"/>
          <w:szCs w:val="23"/>
        </w:rPr>
        <w:t xml:space="preserve"> </w:t>
      </w:r>
      <w:r w:rsidR="003A7A50">
        <w:rPr>
          <w:b/>
          <w:color w:val="002060"/>
          <w:sz w:val="23"/>
          <w:szCs w:val="23"/>
        </w:rPr>
        <w:br/>
      </w:r>
      <w:r w:rsidR="003A7A50" w:rsidRPr="003A7A50">
        <w:rPr>
          <w:b/>
          <w:sz w:val="23"/>
          <w:szCs w:val="23"/>
        </w:rPr>
        <w:t>or</w:t>
      </w:r>
      <w:r w:rsidR="003A7A50">
        <w:rPr>
          <w:b/>
          <w:sz w:val="23"/>
          <w:szCs w:val="23"/>
        </w:rPr>
        <w:t xml:space="preserve"> hand in to the Ravensthorpe Shire (Morgans St) office </w:t>
      </w:r>
      <w:r w:rsidR="009209DA" w:rsidRPr="003B2075">
        <w:rPr>
          <w:b/>
          <w:color w:val="FF0000"/>
          <w:sz w:val="23"/>
          <w:szCs w:val="23"/>
        </w:rPr>
        <w:t xml:space="preserve">no later than </w:t>
      </w:r>
      <w:r w:rsidR="006A66B4" w:rsidRPr="003B2075">
        <w:rPr>
          <w:b/>
          <w:color w:val="FF0000"/>
          <w:sz w:val="23"/>
          <w:szCs w:val="23"/>
        </w:rPr>
        <w:t>2</w:t>
      </w:r>
      <w:r w:rsidR="003B2075">
        <w:rPr>
          <w:b/>
          <w:color w:val="FF0000"/>
          <w:sz w:val="23"/>
          <w:szCs w:val="23"/>
        </w:rPr>
        <w:t>PM</w:t>
      </w:r>
      <w:r w:rsidR="009209DA" w:rsidRPr="003B2075">
        <w:rPr>
          <w:b/>
          <w:color w:val="FF0000"/>
          <w:sz w:val="23"/>
          <w:szCs w:val="23"/>
        </w:rPr>
        <w:t xml:space="preserve">, </w:t>
      </w:r>
      <w:r w:rsidR="00427783" w:rsidRPr="003B2075">
        <w:rPr>
          <w:b/>
          <w:color w:val="FF0000"/>
          <w:sz w:val="23"/>
          <w:szCs w:val="23"/>
        </w:rPr>
        <w:t>4</w:t>
      </w:r>
      <w:r w:rsidR="006A66B4" w:rsidRPr="003B2075">
        <w:rPr>
          <w:b/>
          <w:color w:val="FF0000"/>
          <w:sz w:val="23"/>
          <w:szCs w:val="23"/>
        </w:rPr>
        <w:t>th</w:t>
      </w:r>
      <w:r w:rsidR="00427783" w:rsidRPr="003B2075">
        <w:rPr>
          <w:b/>
          <w:color w:val="FF0000"/>
          <w:sz w:val="23"/>
          <w:szCs w:val="23"/>
        </w:rPr>
        <w:t xml:space="preserve"> September</w:t>
      </w:r>
      <w:r w:rsidR="009209DA" w:rsidRPr="003B2075">
        <w:rPr>
          <w:b/>
          <w:color w:val="FF0000"/>
          <w:sz w:val="23"/>
          <w:szCs w:val="23"/>
        </w:rPr>
        <w:t xml:space="preserve"> 202</w:t>
      </w:r>
      <w:r w:rsidR="00427783" w:rsidRPr="003B2075">
        <w:rPr>
          <w:b/>
          <w:color w:val="FF0000"/>
          <w:sz w:val="23"/>
          <w:szCs w:val="23"/>
        </w:rPr>
        <w:t>4</w:t>
      </w:r>
      <w:r w:rsidR="009209DA">
        <w:rPr>
          <w:b/>
          <w:sz w:val="23"/>
          <w:szCs w:val="23"/>
        </w:rPr>
        <w:t xml:space="preserve">. </w:t>
      </w:r>
      <w:r w:rsidR="003A7A50">
        <w:rPr>
          <w:b/>
          <w:sz w:val="23"/>
          <w:szCs w:val="23"/>
        </w:rPr>
        <w:br/>
      </w:r>
      <w:r w:rsidR="00437D6C">
        <w:rPr>
          <w:b/>
          <w:sz w:val="23"/>
          <w:szCs w:val="23"/>
        </w:rPr>
        <w:t>Completed applications will be processed in order</w:t>
      </w:r>
      <w:r w:rsidR="003B2075">
        <w:rPr>
          <w:b/>
          <w:sz w:val="23"/>
          <w:szCs w:val="23"/>
        </w:rPr>
        <w:t xml:space="preserve"> of receipt. </w:t>
      </w:r>
      <w:r w:rsidR="003B2075">
        <w:rPr>
          <w:b/>
          <w:sz w:val="23"/>
          <w:szCs w:val="23"/>
        </w:rPr>
        <w:br/>
      </w:r>
      <w:r w:rsidRPr="00AA3F86">
        <w:rPr>
          <w:b/>
          <w:sz w:val="23"/>
          <w:szCs w:val="23"/>
        </w:rPr>
        <w:t>Once approved</w:t>
      </w:r>
      <w:r w:rsidR="00427783">
        <w:rPr>
          <w:b/>
          <w:sz w:val="23"/>
          <w:szCs w:val="23"/>
        </w:rPr>
        <w:t>,</w:t>
      </w:r>
      <w:r w:rsidRPr="00AA3F86">
        <w:rPr>
          <w:b/>
          <w:sz w:val="23"/>
          <w:szCs w:val="23"/>
        </w:rPr>
        <w:t xml:space="preserve"> you will be </w:t>
      </w:r>
      <w:r w:rsidR="003B2075">
        <w:rPr>
          <w:b/>
          <w:sz w:val="23"/>
          <w:szCs w:val="23"/>
        </w:rPr>
        <w:t>provided</w:t>
      </w:r>
      <w:r w:rsidRPr="00AA3F86">
        <w:rPr>
          <w:b/>
          <w:sz w:val="23"/>
          <w:szCs w:val="23"/>
        </w:rPr>
        <w:t xml:space="preserve"> </w:t>
      </w:r>
      <w:r w:rsidR="003B2075">
        <w:rPr>
          <w:b/>
          <w:sz w:val="23"/>
          <w:szCs w:val="23"/>
        </w:rPr>
        <w:t xml:space="preserve">with information on how </w:t>
      </w:r>
      <w:r w:rsidRPr="00AA3F86">
        <w:rPr>
          <w:b/>
          <w:sz w:val="23"/>
          <w:szCs w:val="23"/>
        </w:rPr>
        <w:t xml:space="preserve">to book your </w:t>
      </w:r>
      <w:r w:rsidR="003B2075">
        <w:rPr>
          <w:b/>
          <w:sz w:val="23"/>
          <w:szCs w:val="23"/>
        </w:rPr>
        <w:t xml:space="preserve">allocated </w:t>
      </w:r>
      <w:r w:rsidRPr="00AA3F86">
        <w:rPr>
          <w:b/>
          <w:sz w:val="23"/>
          <w:szCs w:val="23"/>
        </w:rPr>
        <w:t>campsite</w:t>
      </w:r>
    </w:p>
    <w:sectPr w:rsidR="0084404B" w:rsidRPr="00AA3F86" w:rsidSect="003729C8">
      <w:headerReference w:type="default" r:id="rId33"/>
      <w:footerReference w:type="default" r:id="rId34"/>
      <w:pgSz w:w="11906" w:h="16838" w:code="9"/>
      <w:pgMar w:top="3119" w:right="1134" w:bottom="1009" w:left="113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44610" w14:textId="77777777" w:rsidR="00902EC5" w:rsidRDefault="00902EC5" w:rsidP="00C9238F">
      <w:pPr>
        <w:spacing w:after="0" w:line="240" w:lineRule="auto"/>
      </w:pPr>
      <w:r>
        <w:separator/>
      </w:r>
    </w:p>
  </w:endnote>
  <w:endnote w:type="continuationSeparator" w:id="0">
    <w:p w14:paraId="1A9047C6" w14:textId="77777777" w:rsidR="00902EC5" w:rsidRDefault="00902EC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F81F708-DB61-4DEA-AE4C-84DC922D17D6}"/>
    <w:embedBold r:id="rId2" w:fontKey="{58D7B3D5-1E49-448E-B3F4-976FB05277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3D36E0-F15D-4F0D-9E97-E4DB19434800}"/>
    <w:embedBold r:id="rId4" w:fontKey="{50318BC3-64FF-43C9-9533-6FF87055BE96}"/>
    <w:embedItalic r:id="rId5" w:fontKey="{2D4DF32A-330F-4D55-803D-9FAE4343D8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9528698-E32B-4778-8AFE-2524D4C8C6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E142F05-A651-49F9-80C5-AEB5CDD68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Look w:val="04A0" w:firstRow="1" w:lastRow="0" w:firstColumn="1" w:lastColumn="0" w:noHBand="0" w:noVBand="1"/>
    </w:tblPr>
    <w:tblGrid>
      <w:gridCol w:w="4675"/>
      <w:gridCol w:w="5106"/>
    </w:tblGrid>
    <w:tr w:rsidR="00902EC5" w:rsidRPr="00003212" w14:paraId="16F4A435" w14:textId="77777777" w:rsidTr="00BB144F">
      <w:tc>
        <w:tcPr>
          <w:tcW w:w="4675" w:type="dxa"/>
          <w:vAlign w:val="center"/>
        </w:tcPr>
        <w:p w14:paraId="0B33574A" w14:textId="77777777" w:rsidR="00902EC5" w:rsidRPr="00003212" w:rsidRDefault="00902EC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Email: shire@ravensthorpe.wa.gov.au</w:t>
          </w:r>
          <w:r>
            <w:rPr>
              <w:sz w:val="18"/>
              <w:szCs w:val="24"/>
            </w:rPr>
            <w:br/>
            <w:t>PO Box 43</w:t>
          </w:r>
          <w:r>
            <w:rPr>
              <w:sz w:val="18"/>
              <w:szCs w:val="24"/>
            </w:rPr>
            <w:br/>
            <w:t>Ravensthorpe WA 6330</w:t>
          </w:r>
          <w:r>
            <w:rPr>
              <w:sz w:val="18"/>
              <w:szCs w:val="24"/>
            </w:rPr>
            <w:br/>
            <w:t>(08) 9839 0000</w:t>
          </w:r>
        </w:p>
      </w:tc>
      <w:tc>
        <w:tcPr>
          <w:tcW w:w="5106" w:type="dxa"/>
          <w:vAlign w:val="center"/>
        </w:tcPr>
        <w:p w14:paraId="4BA869EE" w14:textId="77777777" w:rsidR="00902EC5" w:rsidRPr="00003212" w:rsidRDefault="00902EC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1C2AA78" wp14:editId="14128035">
                <wp:extent cx="703558" cy="690232"/>
                <wp:effectExtent l="0" t="0" r="190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col_cmy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090" cy="711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24C4970" w14:textId="77777777" w:rsidR="00902EC5" w:rsidRPr="009114AA" w:rsidRDefault="00902EC5" w:rsidP="00FD0F5B">
    <w:pPr>
      <w:pStyle w:val="NoSpacing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A0D0B" w14:textId="77777777" w:rsidR="00902EC5" w:rsidRDefault="00902EC5" w:rsidP="00C9238F">
      <w:pPr>
        <w:spacing w:after="0" w:line="240" w:lineRule="auto"/>
      </w:pPr>
      <w:r>
        <w:separator/>
      </w:r>
    </w:p>
  </w:footnote>
  <w:footnote w:type="continuationSeparator" w:id="0">
    <w:p w14:paraId="1021CF89" w14:textId="77777777" w:rsidR="00902EC5" w:rsidRDefault="00902EC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="-142" w:tblpY="1"/>
      <w:tblOverlap w:val="never"/>
      <w:tblW w:w="7513" w:type="dxa"/>
      <w:shd w:val="clear" w:color="auto" w:fill="1E73AC" w:themeFill="accent2" w:themeFillTint="BF"/>
      <w:tblLayout w:type="fixed"/>
      <w:tblLook w:val="04A0" w:firstRow="1" w:lastRow="0" w:firstColumn="1" w:lastColumn="0" w:noHBand="0" w:noVBand="1"/>
    </w:tblPr>
    <w:tblGrid>
      <w:gridCol w:w="7513"/>
    </w:tblGrid>
    <w:tr w:rsidR="00902EC5" w:rsidRPr="00576892" w14:paraId="0B232359" w14:textId="77777777" w:rsidTr="008656EB">
      <w:trPr>
        <w:trHeight w:val="1055"/>
      </w:trPr>
      <w:tc>
        <w:tcPr>
          <w:tcW w:w="7513" w:type="dxa"/>
          <w:shd w:val="clear" w:color="auto" w:fill="1E73AC" w:themeFill="accent2" w:themeFillTint="BF"/>
          <w:vAlign w:val="center"/>
        </w:tcPr>
        <w:p w14:paraId="704F15CE" w14:textId="088997A8" w:rsidR="00902EC5" w:rsidRPr="009209DA" w:rsidRDefault="00902EC5" w:rsidP="008656E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b/>
              <w:noProof/>
              <w:color w:val="FFFFFF" w:themeColor="background1"/>
              <w:sz w:val="48"/>
              <w:szCs w:val="24"/>
            </w:rPr>
          </w:pPr>
          <w:r w:rsidRPr="009209DA">
            <w:rPr>
              <w:rFonts w:eastAsia="Calibri" w:cstheme="minorHAnsi"/>
              <w:b/>
              <w:noProof/>
              <w:color w:val="FFFFFF" w:themeColor="background1"/>
              <w:sz w:val="48"/>
              <w:szCs w:val="24"/>
            </w:rPr>
            <w:t>202</w:t>
          </w:r>
          <w:r>
            <w:rPr>
              <w:rFonts w:eastAsia="Calibri" w:cstheme="minorHAnsi"/>
              <w:b/>
              <w:noProof/>
              <w:color w:val="FFFFFF" w:themeColor="background1"/>
              <w:sz w:val="48"/>
              <w:szCs w:val="24"/>
            </w:rPr>
            <w:t>5</w:t>
          </w:r>
          <w:r w:rsidRPr="009209DA">
            <w:rPr>
              <w:rFonts w:eastAsia="Calibri" w:cstheme="minorHAnsi"/>
              <w:b/>
              <w:noProof/>
              <w:color w:val="FFFFFF" w:themeColor="background1"/>
              <w:sz w:val="48"/>
              <w:szCs w:val="24"/>
            </w:rPr>
            <w:t xml:space="preserve"> VAC Swim Program</w:t>
          </w:r>
        </w:p>
        <w:p w14:paraId="629C6898" w14:textId="2DFE468D" w:rsidR="00902EC5" w:rsidRPr="006A66B4" w:rsidRDefault="00902EC5" w:rsidP="008656E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b/>
              <w:noProof/>
              <w:color w:val="FFFFFF" w:themeColor="background1"/>
              <w:sz w:val="36"/>
              <w:szCs w:val="24"/>
            </w:rPr>
          </w:pPr>
          <w:r w:rsidRPr="006A66B4">
            <w:rPr>
              <w:rFonts w:eastAsia="Calibri" w:cstheme="minorHAnsi"/>
              <w:b/>
              <w:noProof/>
              <w:color w:val="FFFFFF" w:themeColor="background1"/>
              <w:sz w:val="36"/>
              <w:szCs w:val="24"/>
            </w:rPr>
            <w:t>Starvation Bay Campsite Booking Request</w:t>
          </w:r>
        </w:p>
        <w:p w14:paraId="79A6B2B8" w14:textId="6F98172D" w:rsidR="00902EC5" w:rsidRPr="009209DA" w:rsidRDefault="00902EC5" w:rsidP="008656E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orbel" w:eastAsia="Calibri" w:hAnsi="Corbel" w:cs="Times New Roman"/>
              <w:noProof/>
              <w:color w:val="FFFFFF" w:themeColor="background1"/>
              <w:sz w:val="44"/>
              <w:szCs w:val="24"/>
            </w:rPr>
          </w:pPr>
          <w:r w:rsidRPr="006A66B4">
            <w:rPr>
              <w:rFonts w:eastAsia="Calibri" w:cstheme="minorHAnsi"/>
              <w:noProof/>
              <w:color w:val="FFFFFF" w:themeColor="background1"/>
              <w:sz w:val="32"/>
              <w:szCs w:val="24"/>
            </w:rPr>
            <w:t xml:space="preserve">Opens: 22 August Closes </w:t>
          </w:r>
          <w:r>
            <w:rPr>
              <w:rFonts w:eastAsia="Calibri" w:cstheme="minorHAnsi"/>
              <w:noProof/>
              <w:color w:val="FFFFFF" w:themeColor="background1"/>
              <w:sz w:val="32"/>
              <w:szCs w:val="24"/>
            </w:rPr>
            <w:t>2PM</w:t>
          </w:r>
          <w:r w:rsidRPr="006A66B4">
            <w:rPr>
              <w:rFonts w:eastAsia="Calibri" w:cstheme="minorHAnsi"/>
              <w:noProof/>
              <w:color w:val="FFFFFF" w:themeColor="background1"/>
              <w:sz w:val="32"/>
              <w:szCs w:val="24"/>
            </w:rPr>
            <w:t>, 4th September 2024</w:t>
          </w:r>
        </w:p>
      </w:tc>
    </w:tr>
  </w:tbl>
  <w:p w14:paraId="09DF529E" w14:textId="1A1090A4" w:rsidR="00902EC5" w:rsidRDefault="00902EC5" w:rsidP="00576892">
    <w:pPr>
      <w:pStyle w:val="NoSpacing"/>
    </w:pPr>
    <w:r>
      <w:rPr>
        <w:rFonts w:ascii="Corbel" w:hAnsi="Corbel" w:cs="Times New Roman"/>
        <w:b/>
        <w:noProof/>
        <w:color w:val="FFFFFF" w:themeColor="background1"/>
        <w:sz w:val="44"/>
        <w:szCs w:val="24"/>
      </w:rPr>
      <w:drawing>
        <wp:anchor distT="0" distB="0" distL="114300" distR="114300" simplePos="0" relativeHeight="251658240" behindDoc="1" locked="0" layoutInCell="1" allowOverlap="1" wp14:anchorId="5BFD7641" wp14:editId="0A06CBFF">
          <wp:simplePos x="0" y="0"/>
          <wp:positionH relativeFrom="page">
            <wp:posOffset>-38100</wp:posOffset>
          </wp:positionH>
          <wp:positionV relativeFrom="paragraph">
            <wp:posOffset>-457200</wp:posOffset>
          </wp:positionV>
          <wp:extent cx="7783129" cy="19716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xels-photo-3155657.jpeg?cs=srgb&amp;dl=group-of-people-swimming-on-beach-3155657.jpg&amp;fm=jp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83129" cy="1971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107355" w14:textId="30E4E3B6" w:rsidR="00902EC5" w:rsidRDefault="00902EC5" w:rsidP="00576892">
    <w:pPr>
      <w:pStyle w:val="NoSpacing"/>
    </w:pPr>
  </w:p>
  <w:p w14:paraId="5E0FD363" w14:textId="42AA0C51" w:rsidR="00902EC5" w:rsidRPr="00C9238F" w:rsidRDefault="00902EC5" w:rsidP="00576892">
    <w:pPr>
      <w:pStyle w:val="NoSpacing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0A74663" wp14:editId="14BD1F3B">
              <wp:simplePos x="0" y="0"/>
              <wp:positionH relativeFrom="column">
                <wp:posOffset>-741680</wp:posOffset>
              </wp:positionH>
              <wp:positionV relativeFrom="paragraph">
                <wp:posOffset>646430</wp:posOffset>
              </wp:positionV>
              <wp:extent cx="7581265" cy="588645"/>
              <wp:effectExtent l="0" t="0" r="19685" b="2095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265" cy="588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F538E" w14:textId="77777777" w:rsidR="009F6ED5" w:rsidRPr="008656EB" w:rsidRDefault="009F6ED5" w:rsidP="009F6ED5">
                          <w:pPr>
                            <w:shd w:val="clear" w:color="auto" w:fill="000000" w:themeFill="text1"/>
                            <w:spacing w:after="0" w:line="240" w:lineRule="auto"/>
                            <w:ind w:left="284" w:right="305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CAMPSITE 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>BOOKINGS WILL ONLY BE ACCEPTED FOR SWIMMING LESSON DATES</w:t>
                          </w:r>
                        </w:p>
                        <w:p w14:paraId="4EA55B3B" w14:textId="77777777" w:rsidR="009F6ED5" w:rsidRPr="008656EB" w:rsidRDefault="009F6ED5" w:rsidP="009F6ED5">
                          <w:pPr>
                            <w:shd w:val="clear" w:color="auto" w:fill="000000" w:themeFill="text1"/>
                            <w:spacing w:after="0" w:line="240" w:lineRule="auto"/>
                            <w:ind w:left="284" w:right="305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>(I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N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>: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>5/01/2025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, Lessons: 6 January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17 January, 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>O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UT:</w:t>
                          </w:r>
                          <w:r w:rsidRPr="008656EB">
                            <w:rPr>
                              <w:b/>
                              <w:color w:val="FFFFFF" w:themeColor="background1"/>
                            </w:rPr>
                            <w:t xml:space="preserve"> 18/01/2025)</w:t>
                          </w:r>
                        </w:p>
                        <w:p w14:paraId="4D26CE9C" w14:textId="0AE34734" w:rsidR="00902EC5" w:rsidRPr="008656EB" w:rsidRDefault="00902EC5" w:rsidP="008656EB">
                          <w:pPr>
                            <w:shd w:val="clear" w:color="auto" w:fill="000000" w:themeFill="text1"/>
                            <w:spacing w:after="0" w:line="240" w:lineRule="auto"/>
                            <w:ind w:left="284" w:right="305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746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4pt;margin-top:50.9pt;width:596.95pt;height:4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">
              <v:textbox>
                <w:txbxContent>
                  <w:p w14:paraId="4C2F538E" w14:textId="77777777" w:rsidR="009F6ED5" w:rsidRPr="008656EB" w:rsidRDefault="009F6ED5" w:rsidP="009F6ED5">
                    <w:pPr>
                      <w:shd w:val="clear" w:color="auto" w:fill="000000" w:themeFill="text1"/>
                      <w:spacing w:after="0" w:line="240" w:lineRule="auto"/>
                      <w:ind w:left="284" w:right="305"/>
                      <w:jc w:val="center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 xml:space="preserve">CAMPSITE </w:t>
                    </w:r>
                    <w:r w:rsidRPr="008656EB">
                      <w:rPr>
                        <w:b/>
                        <w:color w:val="FFFFFF" w:themeColor="background1"/>
                      </w:rPr>
                      <w:t>BOOKINGS WILL ONLY BE ACCEPTED FOR SWIMMING LESSON DATES</w:t>
                    </w:r>
                  </w:p>
                  <w:p w14:paraId="4EA55B3B" w14:textId="77777777" w:rsidR="009F6ED5" w:rsidRPr="008656EB" w:rsidRDefault="009F6ED5" w:rsidP="009F6ED5">
                    <w:pPr>
                      <w:shd w:val="clear" w:color="auto" w:fill="000000" w:themeFill="text1"/>
                      <w:spacing w:after="0" w:line="240" w:lineRule="auto"/>
                      <w:ind w:left="284" w:right="305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8656EB">
                      <w:rPr>
                        <w:b/>
                        <w:color w:val="FFFFFF" w:themeColor="background1"/>
                      </w:rPr>
                      <w:t>(I</w:t>
                    </w:r>
                    <w:r>
                      <w:rPr>
                        <w:b/>
                        <w:color w:val="FFFFFF" w:themeColor="background1"/>
                      </w:rPr>
                      <w:t>N</w:t>
                    </w:r>
                    <w:r w:rsidRPr="008656EB">
                      <w:rPr>
                        <w:b/>
                        <w:color w:val="FFFFFF" w:themeColor="background1"/>
                      </w:rPr>
                      <w:t>:</w:t>
                    </w:r>
                    <w:r>
                      <w:rPr>
                        <w:b/>
                        <w:color w:val="FFFFFF" w:themeColor="background1"/>
                      </w:rPr>
                      <w:t xml:space="preserve"> </w:t>
                    </w:r>
                    <w:r w:rsidRPr="008656EB">
                      <w:rPr>
                        <w:b/>
                        <w:color w:val="FFFFFF" w:themeColor="background1"/>
                      </w:rPr>
                      <w:t>5/01/2025</w:t>
                    </w:r>
                    <w:r>
                      <w:rPr>
                        <w:b/>
                        <w:color w:val="FFFFFF" w:themeColor="background1"/>
                      </w:rPr>
                      <w:t>, Lessons: 6 January</w:t>
                    </w:r>
                    <w:r w:rsidRPr="008656EB">
                      <w:rPr>
                        <w:b/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b/>
                        <w:color w:val="FFFFFF" w:themeColor="background1"/>
                      </w:rPr>
                      <w:t xml:space="preserve">17 January, </w:t>
                    </w:r>
                    <w:r w:rsidRPr="008656EB">
                      <w:rPr>
                        <w:b/>
                        <w:color w:val="FFFFFF" w:themeColor="background1"/>
                      </w:rPr>
                      <w:t>O</w:t>
                    </w:r>
                    <w:r>
                      <w:rPr>
                        <w:b/>
                        <w:color w:val="FFFFFF" w:themeColor="background1"/>
                      </w:rPr>
                      <w:t>UT:</w:t>
                    </w:r>
                    <w:r w:rsidRPr="008656EB">
                      <w:rPr>
                        <w:b/>
                        <w:color w:val="FFFFFF" w:themeColor="background1"/>
                      </w:rPr>
                      <w:t xml:space="preserve"> 18/01/2025)</w:t>
                    </w:r>
                  </w:p>
                  <w:p w14:paraId="4D26CE9C" w14:textId="0AE34734" w:rsidR="00902EC5" w:rsidRPr="008656EB" w:rsidRDefault="00902EC5" w:rsidP="008656EB">
                    <w:pPr>
                      <w:shd w:val="clear" w:color="auto" w:fill="000000" w:themeFill="text1"/>
                      <w:spacing w:after="0" w:line="240" w:lineRule="auto"/>
                      <w:ind w:left="284" w:right="305"/>
                      <w:jc w:val="center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ZAWdaLkFcphqEQE8brRnLAof/j1jB5nC98nQLHDYw/tKmdPxXTAQVLM/gh1SOSgljiUgHf/74gVKuy4QPHK4MQ==" w:salt="cgRMdFSTebSS1/0hzfn79g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4AE"/>
    <w:rsid w:val="00003212"/>
    <w:rsid w:val="0001083A"/>
    <w:rsid w:val="000430B8"/>
    <w:rsid w:val="00052382"/>
    <w:rsid w:val="0006568A"/>
    <w:rsid w:val="00065A07"/>
    <w:rsid w:val="00072B71"/>
    <w:rsid w:val="00076F0F"/>
    <w:rsid w:val="00084253"/>
    <w:rsid w:val="000C70F9"/>
    <w:rsid w:val="000D1431"/>
    <w:rsid w:val="000D1F49"/>
    <w:rsid w:val="000E6573"/>
    <w:rsid w:val="0010038D"/>
    <w:rsid w:val="00110C0F"/>
    <w:rsid w:val="00113975"/>
    <w:rsid w:val="001727CA"/>
    <w:rsid w:val="00173177"/>
    <w:rsid w:val="0018330D"/>
    <w:rsid w:val="001F6FBA"/>
    <w:rsid w:val="00206CF9"/>
    <w:rsid w:val="00237AB0"/>
    <w:rsid w:val="00250278"/>
    <w:rsid w:val="002A40B3"/>
    <w:rsid w:val="002B3E6C"/>
    <w:rsid w:val="002C56E6"/>
    <w:rsid w:val="002D3238"/>
    <w:rsid w:val="00361E11"/>
    <w:rsid w:val="00370846"/>
    <w:rsid w:val="003729C8"/>
    <w:rsid w:val="00385C61"/>
    <w:rsid w:val="003A7A50"/>
    <w:rsid w:val="003B2075"/>
    <w:rsid w:val="003D146F"/>
    <w:rsid w:val="003D3A8C"/>
    <w:rsid w:val="003F0847"/>
    <w:rsid w:val="0040090B"/>
    <w:rsid w:val="00427783"/>
    <w:rsid w:val="00437D6C"/>
    <w:rsid w:val="00455088"/>
    <w:rsid w:val="0046302A"/>
    <w:rsid w:val="00480239"/>
    <w:rsid w:val="00487D2D"/>
    <w:rsid w:val="00490E58"/>
    <w:rsid w:val="004D5D62"/>
    <w:rsid w:val="004E5717"/>
    <w:rsid w:val="004E6E7C"/>
    <w:rsid w:val="005112D0"/>
    <w:rsid w:val="00574C50"/>
    <w:rsid w:val="00576892"/>
    <w:rsid w:val="00577E06"/>
    <w:rsid w:val="005A3BF7"/>
    <w:rsid w:val="005F2035"/>
    <w:rsid w:val="005F7990"/>
    <w:rsid w:val="0063739C"/>
    <w:rsid w:val="006A66B4"/>
    <w:rsid w:val="0075034F"/>
    <w:rsid w:val="00762DE2"/>
    <w:rsid w:val="00770F25"/>
    <w:rsid w:val="007A35A8"/>
    <w:rsid w:val="007B0A85"/>
    <w:rsid w:val="007C6A52"/>
    <w:rsid w:val="007D501F"/>
    <w:rsid w:val="007D56D3"/>
    <w:rsid w:val="0082043E"/>
    <w:rsid w:val="0084404B"/>
    <w:rsid w:val="008656EB"/>
    <w:rsid w:val="00897670"/>
    <w:rsid w:val="008B0E32"/>
    <w:rsid w:val="008E203A"/>
    <w:rsid w:val="00902EC5"/>
    <w:rsid w:val="009114AA"/>
    <w:rsid w:val="0091229C"/>
    <w:rsid w:val="00920221"/>
    <w:rsid w:val="009209DA"/>
    <w:rsid w:val="00940E73"/>
    <w:rsid w:val="0098597D"/>
    <w:rsid w:val="009C3042"/>
    <w:rsid w:val="009F34AE"/>
    <w:rsid w:val="009F619A"/>
    <w:rsid w:val="009F6DDE"/>
    <w:rsid w:val="009F6ED5"/>
    <w:rsid w:val="00A1613A"/>
    <w:rsid w:val="00A370A8"/>
    <w:rsid w:val="00AA3F86"/>
    <w:rsid w:val="00AF6BFE"/>
    <w:rsid w:val="00B2648E"/>
    <w:rsid w:val="00B30DDA"/>
    <w:rsid w:val="00B633C8"/>
    <w:rsid w:val="00BB144F"/>
    <w:rsid w:val="00BD4753"/>
    <w:rsid w:val="00BD5CB1"/>
    <w:rsid w:val="00BE62EE"/>
    <w:rsid w:val="00C003BA"/>
    <w:rsid w:val="00C245B5"/>
    <w:rsid w:val="00C26236"/>
    <w:rsid w:val="00C46878"/>
    <w:rsid w:val="00C47F69"/>
    <w:rsid w:val="00C646EC"/>
    <w:rsid w:val="00C9238F"/>
    <w:rsid w:val="00C96307"/>
    <w:rsid w:val="00C979C2"/>
    <w:rsid w:val="00CB4A51"/>
    <w:rsid w:val="00CD4532"/>
    <w:rsid w:val="00CD47B0"/>
    <w:rsid w:val="00CE6104"/>
    <w:rsid w:val="00CE7918"/>
    <w:rsid w:val="00D16163"/>
    <w:rsid w:val="00D508E7"/>
    <w:rsid w:val="00D63F27"/>
    <w:rsid w:val="00DB3FAD"/>
    <w:rsid w:val="00DE76ED"/>
    <w:rsid w:val="00E61C09"/>
    <w:rsid w:val="00EA2C98"/>
    <w:rsid w:val="00EB3B58"/>
    <w:rsid w:val="00EC7359"/>
    <w:rsid w:val="00EE3054"/>
    <w:rsid w:val="00F00606"/>
    <w:rsid w:val="00F01256"/>
    <w:rsid w:val="00FC0B2D"/>
    <w:rsid w:val="00FC0B3D"/>
    <w:rsid w:val="00FC7475"/>
    <w:rsid w:val="00FD0F5B"/>
    <w:rsid w:val="00FD1B7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4CD37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9F6ED5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AA3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8.xm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2.wmf"/><Relationship Id="rId25" Type="http://schemas.openxmlformats.org/officeDocument/2006/relationships/control" Target="activeX/activeX10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5.wmf"/><Relationship Id="rId32" Type="http://schemas.openxmlformats.org/officeDocument/2006/relationships/hyperlink" Target="mailto:shire@ravensthorpe.wa.gov.au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ontrol" Target="activeX/activeX4.xml"/><Relationship Id="rId23" Type="http://schemas.openxmlformats.org/officeDocument/2006/relationships/control" Target="activeX/activeX9.xml"/><Relationship Id="rId28" Type="http://schemas.openxmlformats.org/officeDocument/2006/relationships/control" Target="activeX/activeX13.xml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3.wmf"/><Relationship Id="rId31" Type="http://schemas.openxmlformats.org/officeDocument/2006/relationships/control" Target="activeX/activeX1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image" Target="media/image4.wmf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exels.com/photo/group-of-people-swimming-on-beach-3155657/" TargetMode="External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urism\AppData\Roaming\Microsoft\Templates\Cash%20donation%20form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391F42022F479D9DA3AAAE3B8A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814CF-9847-4755-A47B-1DAB247AF27B}"/>
      </w:docPartPr>
      <w:docPartBody>
        <w:p w:rsidR="00385E45" w:rsidRDefault="00D92B57" w:rsidP="00D92B57">
          <w:pPr>
            <w:pStyle w:val="5D391F42022F479D9DA3AAAE3B8ABAE43"/>
          </w:pPr>
          <w:r w:rsidRPr="00B633C8">
            <w:rPr>
              <w:color w:val="808080" w:themeColor="background1" w:themeShade="80"/>
              <w:sz w:val="20"/>
              <w:szCs w:val="26"/>
            </w:rPr>
            <w:t>Select from drop box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45"/>
    <w:rsid w:val="00385E45"/>
    <w:rsid w:val="00D9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2B57"/>
    <w:rPr>
      <w:color w:val="808080"/>
    </w:rPr>
  </w:style>
  <w:style w:type="paragraph" w:customStyle="1" w:styleId="5D391F42022F479D9DA3AAAE3B8ABAE4">
    <w:name w:val="5D391F42022F479D9DA3AAAE3B8ABAE4"/>
    <w:rsid w:val="00385E45"/>
  </w:style>
  <w:style w:type="paragraph" w:customStyle="1" w:styleId="5D391F42022F479D9DA3AAAE3B8ABAE41">
    <w:name w:val="5D391F42022F479D9DA3AAAE3B8ABAE41"/>
    <w:rsid w:val="00385E45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391F42022F479D9DA3AAAE3B8ABAE42">
    <w:name w:val="5D391F42022F479D9DA3AAAE3B8ABAE42"/>
    <w:rsid w:val="00D92B5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391F42022F479D9DA3AAAE3B8ABAE43">
    <w:name w:val="5D391F42022F479D9DA3AAAE3B8ABAE43"/>
    <w:rsid w:val="00D92B5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69C63F-3EC6-47E9-A660-9AED998D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2024-07-26T12:04:00Z</dcterms:created>
  <dcterms:modified xsi:type="dcterms:W3CDTF">2024-07-26T12:04:00Z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